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E3C8" w14:textId="77777777" w:rsidR="0086416D" w:rsidRPr="0082786D" w:rsidRDefault="0086416D" w:rsidP="0002070C"/>
    <w:p w14:paraId="118A52A4" w14:textId="2F3A74BA" w:rsidR="002E4E5F" w:rsidRPr="001E6C1E" w:rsidRDefault="002E4E5F" w:rsidP="002E4E5F">
      <w:pPr>
        <w:pStyle w:val="SSubjectBlock"/>
      </w:pPr>
      <w:r>
        <w:t xml:space="preserve">Stellantis publiera le 30 avril 2024 </w:t>
      </w:r>
      <w:r w:rsidR="00BF4E50">
        <w:br/>
      </w:r>
      <w:r>
        <w:t>ses résultats du 1er trimestre 2024</w:t>
      </w:r>
    </w:p>
    <w:p w14:paraId="02910F09" w14:textId="4458CDB8" w:rsidR="002E4E5F" w:rsidRPr="00FC6E16" w:rsidRDefault="002E4E5F" w:rsidP="002E4E5F">
      <w:pPr>
        <w:rPr>
          <w:szCs w:val="24"/>
        </w:rPr>
      </w:pPr>
      <w:r>
        <w:t xml:space="preserve">AMSTERDAM, le 17 avril 2024 - </w:t>
      </w:r>
      <w:hyperlink r:id="rId8" w:history="1">
        <w:r>
          <w:rPr>
            <w:rStyle w:val="Collegamentoipertestuale"/>
            <w:szCs w:val="24"/>
            <w:u w:val="single"/>
          </w:rPr>
          <w:t>Stellantis N.V.</w:t>
        </w:r>
      </w:hyperlink>
      <w:r>
        <w:t xml:space="preserve"> annonce que ses volumes de ventes et son chiffre d’affaires du 1</w:t>
      </w:r>
      <w:r w:rsidRPr="00DA1AED">
        <w:rPr>
          <w:vertAlign w:val="superscript"/>
        </w:rPr>
        <w:t>er</w:t>
      </w:r>
      <w:r>
        <w:t xml:space="preserve"> trimestre 2024 seront publiés le mardi 30 avril 2024. </w:t>
      </w:r>
    </w:p>
    <w:p w14:paraId="11FA7B41" w14:textId="4517B7D3" w:rsidR="002E4E5F" w:rsidRPr="00FC6E16" w:rsidRDefault="002E4E5F" w:rsidP="002E4E5F">
      <w:pPr>
        <w:rPr>
          <w:szCs w:val="24"/>
        </w:rPr>
      </w:pPr>
      <w:r>
        <w:t xml:space="preserve">Cet événement sera retransmis via un </w:t>
      </w:r>
      <w:proofErr w:type="spellStart"/>
      <w:r>
        <w:t>webcast</w:t>
      </w:r>
      <w:proofErr w:type="spellEnd"/>
      <w:r>
        <w:t xml:space="preserve"> et une conférence téléphonique à partir de 14h00</w:t>
      </w:r>
      <w:r w:rsidR="000F1E13">
        <w:t> </w:t>
      </w:r>
      <w:r>
        <w:t>CEST / 08h00</w:t>
      </w:r>
      <w:r w:rsidR="000F1E13">
        <w:t xml:space="preserve"> </w:t>
      </w:r>
      <w:r>
        <w:t>EDT.</w:t>
      </w:r>
    </w:p>
    <w:p w14:paraId="51571BD2" w14:textId="5D9A8869" w:rsidR="002E4E5F" w:rsidRPr="00FC6E16" w:rsidRDefault="002E4E5F" w:rsidP="002E4E5F">
      <w:pPr>
        <w:rPr>
          <w:szCs w:val="24"/>
        </w:rPr>
      </w:pPr>
      <w:r>
        <w:t xml:space="preserve">Le communiqué de presse et les documents de présentation associés seront publiés dans la section </w:t>
      </w:r>
      <w:hyperlink r:id="rId9" w:history="1">
        <w:r>
          <w:rPr>
            <w:rStyle w:val="Collegamentoipertestuale"/>
            <w:szCs w:val="24"/>
          </w:rPr>
          <w:t>‘Finance’</w:t>
        </w:r>
      </w:hyperlink>
      <w:r>
        <w:t xml:space="preserve"> du site Internet de Stellantis (</w:t>
      </w:r>
      <w:hyperlink r:id="rId10" w:history="1">
        <w:r>
          <w:rPr>
            <w:rStyle w:val="Collegamentoipertestuale"/>
            <w:szCs w:val="24"/>
          </w:rPr>
          <w:t>www.stellantis.com</w:t>
        </w:r>
      </w:hyperlink>
      <w:r w:rsidRPr="00DA1AED">
        <w:rPr>
          <w:rStyle w:val="Collegamentoipertestuale"/>
          <w:color w:val="auto"/>
          <w:szCs w:val="24"/>
        </w:rPr>
        <w:t>)</w:t>
      </w:r>
      <w:r>
        <w:t xml:space="preserve"> vers 08h00</w:t>
      </w:r>
      <w:r w:rsidR="000F1E13">
        <w:t> </w:t>
      </w:r>
      <w:r>
        <w:t>CEST / 02h00</w:t>
      </w:r>
      <w:r w:rsidR="000F1E13">
        <w:t> </w:t>
      </w:r>
      <w:r>
        <w:t>EDT le même jour.</w:t>
      </w:r>
    </w:p>
    <w:p w14:paraId="15D32268" w14:textId="50EF7B8A" w:rsidR="002E4E5F" w:rsidRPr="002E4E5F" w:rsidRDefault="002E4E5F" w:rsidP="00DA1AED">
      <w:pPr>
        <w:pStyle w:val="SDatePlace"/>
        <w:jc w:val="both"/>
        <w:rPr>
          <w:bCs/>
          <w:i/>
          <w:noProof/>
          <w:color w:val="44546A"/>
          <w:szCs w:val="24"/>
        </w:rPr>
      </w:pPr>
      <w:r>
        <w:t xml:space="preserve">Les informations pour accéder à cette présentation seront disponibles dans la section </w:t>
      </w:r>
      <w:hyperlink r:id="rId11" w:history="1">
        <w:r>
          <w:rPr>
            <w:rStyle w:val="Collegamentoipertestuale"/>
            <w:szCs w:val="24"/>
          </w:rPr>
          <w:t>‘Finance’</w:t>
        </w:r>
      </w:hyperlink>
      <w:r>
        <w:t xml:space="preserve"> du site Internet. Par ailleurs, pour ceux qui ne pourraient pas participer à la session en direct, un replay sera accessible à l’issue de l’événement.</w:t>
      </w:r>
    </w:p>
    <w:p w14:paraId="5FDB9E76" w14:textId="77777777" w:rsidR="00276DD6" w:rsidRPr="0082786D" w:rsidRDefault="00276DD6" w:rsidP="00276DD6">
      <w:pPr>
        <w:jc w:val="center"/>
      </w:pPr>
      <w:r>
        <w:t># # #</w:t>
      </w:r>
    </w:p>
    <w:p w14:paraId="075AF4EE" w14:textId="77777777" w:rsidR="005708BD" w:rsidRPr="00AE0E14" w:rsidRDefault="005708BD" w:rsidP="005708BD">
      <w:pPr>
        <w:pStyle w:val="SSubtitle"/>
      </w:pPr>
      <w:r>
        <w:t>À propos de Stellantis</w:t>
      </w:r>
    </w:p>
    <w:p w14:paraId="4772FCB1" w14:textId="72B56A4E" w:rsidR="00C53BB5" w:rsidRPr="00A14F62" w:rsidRDefault="00F423D1" w:rsidP="00C53BB5">
      <w:pPr>
        <w:pStyle w:val="STextitalic"/>
      </w:pPr>
      <w:r>
        <w:t>Stellantis N.V. (NYSE : STLA</w:t>
      </w:r>
      <w:r w:rsidR="000D3446">
        <w:t xml:space="preserve"> </w:t>
      </w:r>
      <w:r>
        <w:t>/ Euronext Milan : STLAM</w:t>
      </w:r>
      <w:r w:rsidR="000D3446">
        <w:t xml:space="preserve"> </w:t>
      </w:r>
      <w:r>
        <w:t>/ Euronext Paris : STLAP) est l</w:t>
      </w:r>
      <w:r w:rsidR="000D3446">
        <w:t>’</w:t>
      </w:r>
      <w:r>
        <w:t>un des principaux constructeurs automobiles au monde, dont l</w:t>
      </w:r>
      <w:r w:rsidR="000D3446">
        <w:t>’</w:t>
      </w:r>
      <w:r>
        <w:t>objectif est d</w:t>
      </w:r>
      <w:r w:rsidR="000D3446">
        <w:t>’</w:t>
      </w:r>
      <w:r>
        <w:t xml:space="preserve">offrir à tous une liberté de mobilité propre, sûre et abordable. Connu pour son portefeuille unique de marques emblématiques et innovantes, notamment </w:t>
      </w:r>
      <w:proofErr w:type="spellStart"/>
      <w:r>
        <w:t>Abarth</w:t>
      </w:r>
      <w:proofErr w:type="spellEnd"/>
      <w:r>
        <w:t>, Alfa Romeo, Chrysler, Citroën, Dodge, DS Automobiles, F</w:t>
      </w:r>
      <w:r w:rsidR="00DA1AED">
        <w:t>IAT</w:t>
      </w:r>
      <w:r>
        <w:t>, Jeep</w:t>
      </w:r>
      <w:r w:rsidRPr="009717C0">
        <w:rPr>
          <w:vertAlign w:val="subscript"/>
        </w:rPr>
        <w:t>®</w:t>
      </w:r>
      <w:r>
        <w:t>, Lancia, Maserati, Opel, Peugeot, Ram, Vauxhall, Free2move et Leasys. Stellantis est aujourd</w:t>
      </w:r>
      <w:r w:rsidR="000D3446">
        <w:t>’</w:t>
      </w:r>
      <w:r>
        <w:t xml:space="preserve">hui dans la mise en œuvre </w:t>
      </w:r>
      <w:r w:rsidR="42816EB2" w:rsidRPr="00CD2106">
        <w:t>de</w:t>
      </w:r>
      <w:r w:rsidR="42816EB2">
        <w:t xml:space="preserve"> </w:t>
      </w:r>
      <w:r>
        <w:t xml:space="preserve">son plan stratégique audacieux Dare Forward 2030, afin de devenir une </w:t>
      </w:r>
      <w:r w:rsidR="000D3446">
        <w:t>‘</w:t>
      </w:r>
      <w:r>
        <w:t>tech company</w:t>
      </w:r>
      <w:r w:rsidR="000D3446">
        <w:t>’</w:t>
      </w:r>
      <w:r>
        <w:t xml:space="preserve"> de mobilité et d</w:t>
      </w:r>
      <w:r w:rsidR="000D3446">
        <w:t>’</w:t>
      </w:r>
      <w:r>
        <w:t>atteindre la neutralité carbone d</w:t>
      </w:r>
      <w:r w:rsidR="000D3446">
        <w:t>’</w:t>
      </w:r>
      <w:r>
        <w:t>ici à 2038,</w:t>
      </w:r>
      <w:r w:rsidR="007249F6">
        <w:t xml:space="preserve"> </w:t>
      </w:r>
      <w:r w:rsidR="007249F6" w:rsidRPr="007249F6">
        <w:t>avec un pourcentage de compensation des émissions résiduelles à un seul chiffre</w:t>
      </w:r>
      <w:r w:rsidR="007249F6">
        <w:t>,</w:t>
      </w:r>
      <w:r>
        <w:t xml:space="preserve"> tout en créant de la valeur ajoutée pour l</w:t>
      </w:r>
      <w:r w:rsidR="000D3446">
        <w:t>’</w:t>
      </w:r>
      <w:r>
        <w:t xml:space="preserve">ensemble des parties prenantes. Pour en savoir plus : </w:t>
      </w:r>
      <w:hyperlink r:id="rId12">
        <w:r w:rsidR="004778F4" w:rsidRPr="05DAEA74">
          <w:rPr>
            <w:rStyle w:val="Collegamentoipertestuale"/>
            <w:u w:val="single"/>
          </w:rPr>
          <w:t>www.stellantis.com</w:t>
        </w:r>
      </w:hyperlink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53BB5" w:rsidRPr="00F965AC" w14:paraId="73E94779" w14:textId="77777777" w:rsidTr="00F965AC">
        <w:trPr>
          <w:trHeight w:val="729"/>
        </w:trPr>
        <w:tc>
          <w:tcPr>
            <w:tcW w:w="580" w:type="dxa"/>
            <w:shd w:val="clear" w:color="auto" w:fill="auto"/>
            <w:vAlign w:val="center"/>
          </w:tcPr>
          <w:p w14:paraId="2154EEEA" w14:textId="77777777" w:rsidR="00C53BB5" w:rsidRPr="00F965AC" w:rsidRDefault="00000000" w:rsidP="00F965AC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</w:rPr>
              <w:lastRenderedPageBreak/>
              <w:pict w14:anchorId="75C389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2050" type="#_x0000_t75" alt="Une image contenant cercle, symbole, Graphique, Police&#10;&#10;&#10;&#10;Description générée automatiquement" style="position:absolute;margin-left:0;margin-top:-14.05pt;width:22.95pt;height:22.95pt;z-index:251658240;visibility:visible;mso-wrap-edited:f;mso-width-percent:0;mso-height-percent:0;mso-width-percent:0;mso-height-percent:0">
                  <v:imagedata r:id="rId13" o:title="Une image contenant cercle, symbole, Graphique, Police&#10;&#10;&#10;&#10;Description générée automatiquement"/>
                </v:shape>
              </w:pict>
            </w:r>
          </w:p>
        </w:tc>
        <w:tc>
          <w:tcPr>
            <w:tcW w:w="1835" w:type="dxa"/>
            <w:shd w:val="clear" w:color="auto" w:fill="auto"/>
          </w:tcPr>
          <w:p w14:paraId="525E4DF7" w14:textId="77777777" w:rsidR="00C53BB5" w:rsidRPr="00F965AC" w:rsidRDefault="00C53BB5" w:rsidP="00F965AC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6E1D719" w14:textId="77777777" w:rsidR="00C53BB5" w:rsidRPr="00F965AC" w:rsidRDefault="002E4E5F" w:rsidP="00F965AC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973D600" wp14:editId="1BE5A1B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1270" t="4445" r="2540" b="0"/>
                  <wp:wrapNone/>
                  <wp:docPr id="14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symbole, logo, Police, cerc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shd w:val="clear" w:color="auto" w:fill="auto"/>
          </w:tcPr>
          <w:p w14:paraId="21058FCF" w14:textId="77777777" w:rsidR="00C53BB5" w:rsidRPr="00F965AC" w:rsidRDefault="00C53BB5" w:rsidP="00F965AC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6D6AB4BD" w14:textId="77777777" w:rsidR="00C53BB5" w:rsidRPr="00F965AC" w:rsidRDefault="002E4E5F" w:rsidP="00F965AC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1" locked="0" layoutInCell="1" allowOverlap="1" wp14:anchorId="537A53B5" wp14:editId="16EA194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4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shd w:val="clear" w:color="auto" w:fill="auto"/>
          </w:tcPr>
          <w:p w14:paraId="31A4ADDF" w14:textId="77777777" w:rsidR="00C53BB5" w:rsidRPr="00F965AC" w:rsidRDefault="00C53BB5" w:rsidP="00F965AC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5AF1D8E" w14:textId="77777777" w:rsidR="00C53BB5" w:rsidRPr="00F965AC" w:rsidRDefault="002E4E5F" w:rsidP="00F965AC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2DD78591" wp14:editId="402BD2EF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7A0D8662" w14:textId="77777777" w:rsidR="00C53BB5" w:rsidRPr="00F965AC" w:rsidRDefault="00C53BB5" w:rsidP="00F965AC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C53BB5" w:rsidRPr="00F965AC" w14:paraId="434ED6AE" w14:textId="77777777" w:rsidTr="00F965AC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  <w:shd w:val="clear" w:color="auto" w:fill="auto"/>
          </w:tcPr>
          <w:p w14:paraId="5767E01F" w14:textId="77777777" w:rsidR="00C53BB5" w:rsidRPr="00F965AC" w:rsidRDefault="002E4E5F" w:rsidP="0012579B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C47EAB2" wp14:editId="1E03A0A2">
                      <wp:extent cx="431800" cy="62230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0" cy="62230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3782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28804B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" path="m329,39l,39,27,,354,,329,39xe" fillcolor="#243782" stroked="f">
                      <v:path arrowok="t" o:connecttype="custom" o:connectlocs="401306,62230;0,62230;32934,0;431800,0;401306,62230" o:connectangles="0,0,0,0,0"/>
                      <w10:anchorlock/>
                    </v:shape>
                  </w:pict>
                </mc:Fallback>
              </mc:AlternateContent>
            </w:r>
          </w:p>
          <w:p w14:paraId="470DE625" w14:textId="77777777" w:rsidR="00C53BB5" w:rsidRPr="00F965AC" w:rsidRDefault="00C53BB5" w:rsidP="0012579B">
            <w:pPr>
              <w:pStyle w:val="SContact-Title"/>
            </w:pPr>
            <w:r w:rsidRPr="00F965AC">
              <w:t>Pour plus d</w:t>
            </w:r>
            <w:r w:rsidR="000D3446" w:rsidRPr="00F965AC">
              <w:t>’</w:t>
            </w:r>
            <w:r w:rsidRPr="00F965AC">
              <w:t>informations, merci de contacter :</w:t>
            </w:r>
          </w:p>
          <w:p w14:paraId="7B42EDF5" w14:textId="77777777" w:rsidR="00C53BB5" w:rsidRPr="002E4E5F" w:rsidRDefault="00C53BB5" w:rsidP="0012579B">
            <w:pPr>
              <w:pStyle w:val="SContact-Sendersinfo"/>
              <w:rPr>
                <w:sz w:val="22"/>
                <w:szCs w:val="22"/>
                <w:lang w:val="it-IT"/>
              </w:rPr>
            </w:pPr>
            <w:r w:rsidRPr="002E4E5F">
              <w:rPr>
                <w:sz w:val="22"/>
                <w:szCs w:val="22"/>
                <w:lang w:val="it-IT"/>
              </w:rPr>
              <w:t xml:space="preserve">Fernão SILVEIRA </w:t>
            </w:r>
            <w:r w:rsidRPr="002E4E5F">
              <w:rPr>
                <w:rFonts w:ascii="Encode Sans ExpandedLight" w:hAnsi="Encode Sans ExpandedLight"/>
                <w:sz w:val="22"/>
                <w:szCs w:val="22"/>
                <w:lang w:val="it-IT"/>
              </w:rPr>
              <w:t>+31 6 43 25 43 41 – fernao.silveira@stellantis.com</w:t>
            </w:r>
          </w:p>
          <w:p w14:paraId="51AFCC02" w14:textId="77777777" w:rsidR="00C53BB5" w:rsidRPr="00F965AC" w:rsidRDefault="00C53BB5" w:rsidP="0012579B">
            <w:pPr>
              <w:pStyle w:val="SContact-Sendersinfo"/>
              <w:rPr>
                <w:sz w:val="22"/>
                <w:szCs w:val="22"/>
              </w:rPr>
            </w:pPr>
            <w:r w:rsidRPr="00F965AC">
              <w:rPr>
                <w:sz w:val="22"/>
                <w:szCs w:val="22"/>
              </w:rPr>
              <w:t xml:space="preserve">Nathalie ROUSSEL </w:t>
            </w:r>
            <w:r w:rsidRPr="00F965AC">
              <w:rPr>
                <w:rFonts w:ascii="Encode Sans ExpandedLight" w:hAnsi="Encode Sans ExpandedLight"/>
                <w:sz w:val="22"/>
                <w:szCs w:val="22"/>
              </w:rPr>
              <w:t>+33 6 87 77 41 82 – nathalie.roussel@stellantis.com</w:t>
            </w:r>
          </w:p>
          <w:p w14:paraId="60325A3E" w14:textId="77777777" w:rsidR="00C53BB5" w:rsidRPr="00F965AC" w:rsidRDefault="00C53BB5" w:rsidP="0012579B">
            <w:pPr>
              <w:pStyle w:val="SFooter-Emailwebsite"/>
            </w:pPr>
            <w:r w:rsidRPr="00F965AC">
              <w:t>communications@stellantis.com</w:t>
            </w:r>
            <w:r w:rsidRPr="00F965AC">
              <w:br/>
            </w:r>
            <w:hyperlink r:id="rId17" w:history="1">
              <w:r w:rsidRPr="00F965AC">
                <w:rPr>
                  <w:rStyle w:val="Collegamentoipertestuale"/>
                </w:rPr>
                <w:t>www.stellantis.com</w:t>
              </w:r>
            </w:hyperlink>
          </w:p>
          <w:p w14:paraId="06BCDD7C" w14:textId="77777777" w:rsidR="00C53BB5" w:rsidRPr="00F965AC" w:rsidRDefault="00C53BB5" w:rsidP="0012579B">
            <w:pPr>
              <w:pStyle w:val="SFooter-Emailwebsite"/>
            </w:pPr>
          </w:p>
          <w:p w14:paraId="1689932D" w14:textId="77777777" w:rsidR="00C53BB5" w:rsidRPr="00F965AC" w:rsidRDefault="00C53BB5" w:rsidP="0012579B">
            <w:pPr>
              <w:pStyle w:val="SFooter-Emailwebsite"/>
            </w:pPr>
          </w:p>
          <w:p w14:paraId="36DFD082" w14:textId="77777777" w:rsidR="00C53BB5" w:rsidRPr="00F965AC" w:rsidRDefault="00C53BB5" w:rsidP="0012579B">
            <w:pPr>
              <w:pStyle w:val="SFooter-Emailwebsite"/>
            </w:pPr>
          </w:p>
        </w:tc>
      </w:tr>
    </w:tbl>
    <w:p w14:paraId="428EA7AE" w14:textId="77777777" w:rsidR="00A33E8D" w:rsidRPr="00F86EDB" w:rsidRDefault="00A33E8D" w:rsidP="005612E0"/>
    <w:sectPr w:rsidR="00A33E8D" w:rsidRPr="00F86EDB" w:rsidSect="00C53AF6">
      <w:footerReference w:type="default" r:id="rId18"/>
      <w:headerReference w:type="first" r:id="rId19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3031A" w14:textId="77777777" w:rsidR="00682D81" w:rsidRDefault="00682D81" w:rsidP="0002070C">
      <w:r>
        <w:separator/>
      </w:r>
    </w:p>
  </w:endnote>
  <w:endnote w:type="continuationSeparator" w:id="0">
    <w:p w14:paraId="35D3A36D" w14:textId="77777777" w:rsidR="00682D81" w:rsidRDefault="00682D81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21DCB354-A726-4FE9-B40E-DDA031AA2DD2}"/>
    <w:embedBold r:id="rId2" w:fontKey="{15F39BFB-3AFA-4536-AB96-7F5F742B3DDD}"/>
    <w:embedItalic r:id="rId3" w:fontKey="{17010635-7E0B-432A-881A-B672C98C76BD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B406AE06-0434-4825-AFBD-AAF368C7FBA5}"/>
    <w:embedItalic r:id="rId5" w:fontKey="{2C1CF3B1-F858-42A6-B5F6-7C5D45F5A7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3AA8C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Numeropagina"/>
        <w:szCs w:val="16"/>
      </w:rPr>
      <w:fldChar w:fldCharType="begin"/>
    </w:r>
    <w:r w:rsidRPr="00A51B6A">
      <w:rPr>
        <w:rStyle w:val="Numeropagina"/>
        <w:szCs w:val="16"/>
      </w:rPr>
      <w:instrText xml:space="preserve"> PAGE </w:instrText>
    </w:r>
    <w:r w:rsidRPr="00A51B6A">
      <w:rPr>
        <w:rStyle w:val="Numeropagina"/>
        <w:szCs w:val="16"/>
      </w:rPr>
      <w:fldChar w:fldCharType="separate"/>
    </w:r>
    <w:r w:rsidR="002E4E5F">
      <w:rPr>
        <w:rStyle w:val="Numeropagina"/>
        <w:noProof/>
        <w:szCs w:val="16"/>
      </w:rPr>
      <w:t>2</w:t>
    </w:r>
    <w:r w:rsidRPr="00A51B6A">
      <w:rPr>
        <w:rStyle w:val="Numeropagina"/>
        <w:szCs w:val="16"/>
      </w:rPr>
      <w:fldChar w:fldCharType="end"/>
    </w:r>
    <w:r>
      <w:rPr>
        <w:rStyle w:val="Numeropagina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EE651" w14:textId="77777777" w:rsidR="00682D81" w:rsidRDefault="00682D81" w:rsidP="0002070C">
      <w:r>
        <w:separator/>
      </w:r>
    </w:p>
  </w:footnote>
  <w:footnote w:type="continuationSeparator" w:id="0">
    <w:p w14:paraId="7A114D96" w14:textId="77777777" w:rsidR="00682D81" w:rsidRDefault="00682D81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322A" w14:textId="77777777" w:rsidR="005F2120" w:rsidRDefault="002E4E5F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000E9B6B" wp14:editId="4B6D020E">
              <wp:simplePos x="0" y="0"/>
              <wp:positionH relativeFrom="page">
                <wp:posOffset>449580</wp:posOffset>
              </wp:positionH>
              <wp:positionV relativeFrom="page">
                <wp:posOffset>-83820</wp:posOffset>
              </wp:positionV>
              <wp:extent cx="269875" cy="2714625"/>
              <wp:effectExtent l="0" t="0" r="0" b="9525"/>
              <wp:wrapNone/>
              <wp:docPr id="3" name="Group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714625"/>
                        <a:chOff x="0" y="-160894"/>
                        <a:chExt cx="315912" cy="2907269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-160894"/>
                          <a:ext cx="315912" cy="280090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9054" w14:textId="77777777" w:rsidR="00191EBC" w:rsidRPr="00683765" w:rsidRDefault="00191EBC" w:rsidP="00191EBC">
                            <w:pPr>
                              <w:pStyle w:val="SPRESSRELEASE-TITLE"/>
                            </w:pPr>
                            <w:r>
                              <w:t>INFORMATION MÉDIA</w:t>
                            </w:r>
                          </w:p>
                          <w:p w14:paraId="33B257B4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0E9B6B" id="Groupe 29" o:spid="_x0000_s1026" style="position:absolute;left:0;text-align:left;margin-left:35.4pt;margin-top:-6.6pt;width:21.25pt;height:213.75pt;z-index:-251658752;mso-position-horizontal-relative:page;mso-position-vertical-relative:page;mso-width-relative:margin;mso-height-relative:margin" coordorigin=",-1608" coordsize="3159,2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" fillcolor="#243782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" fillcolor="#243782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" fillcolor="#243782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" fillcolor="#243782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" fillcolor="#243782" stroked="f"/>
              <v:shape id="Freeform 14" o:spid="_x0000_s1033" style="position:absolute;top:-1608;width:3159;height:28008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    <v:stroke joinstyle="round"/>
                <v:formulas/>
                <v:path arrowok="t" o:connecttype="custom" o:connectlocs="315912,0;0,0;0,2776865;0,2776865;0,2776865;23401,2800907;46802,2776865;46802,2776865;50702,2776865;70203,2756830;89703,2776865;89703,2776865;89703,2776865;113104,2800907;136505,2776865;136505,2776865;136505,2776865;159906,2756830;179407,2776865;179407,2776865;179407,2776865;179407,2776865;179407,2776865;202808,2800907;226209,2776865;226209,2776865;226209,2776865;245709,2756830;269110,2776865;269110,2776865;269110,2776865;292511,2800907;315912,2776865;315912,2776865;315912,2776865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60349054" w14:textId="77777777" w:rsidR="00191EBC" w:rsidRPr="00683765" w:rsidRDefault="00191EBC" w:rsidP="00191EBC">
                      <w:pPr>
                        <w:pStyle w:val="SPRESSRELEASE-TITLE"/>
                      </w:pPr>
                      <w:r>
                        <w:t>INFORMATION MÉDIA</w:t>
                      </w:r>
                    </w:p>
                    <w:p w14:paraId="33B257B4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F965AC">
      <w:rPr>
        <w:noProof/>
        <w:lang w:val="en-US"/>
      </w:rPr>
      <w:drawing>
        <wp:inline distT="0" distB="0" distL="0" distR="0" wp14:anchorId="2FF4B70B" wp14:editId="5A1EEDF2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723394">
    <w:abstractNumId w:val="8"/>
  </w:num>
  <w:num w:numId="2" w16cid:durableId="1524709261">
    <w:abstractNumId w:val="3"/>
  </w:num>
  <w:num w:numId="3" w16cid:durableId="1072777815">
    <w:abstractNumId w:val="2"/>
  </w:num>
  <w:num w:numId="4" w16cid:durableId="742096678">
    <w:abstractNumId w:val="1"/>
  </w:num>
  <w:num w:numId="5" w16cid:durableId="320164791">
    <w:abstractNumId w:val="0"/>
  </w:num>
  <w:num w:numId="6" w16cid:durableId="1977300305">
    <w:abstractNumId w:val="9"/>
  </w:num>
  <w:num w:numId="7" w16cid:durableId="1679581762">
    <w:abstractNumId w:val="7"/>
  </w:num>
  <w:num w:numId="8" w16cid:durableId="822938869">
    <w:abstractNumId w:val="6"/>
  </w:num>
  <w:num w:numId="9" w16cid:durableId="1662350401">
    <w:abstractNumId w:val="5"/>
  </w:num>
  <w:num w:numId="10" w16cid:durableId="1920022851">
    <w:abstractNumId w:val="4"/>
  </w:num>
  <w:num w:numId="11" w16cid:durableId="1069421932">
    <w:abstractNumId w:val="17"/>
  </w:num>
  <w:num w:numId="12" w16cid:durableId="10112235">
    <w:abstractNumId w:val="14"/>
  </w:num>
  <w:num w:numId="13" w16cid:durableId="1358315415">
    <w:abstractNumId w:val="19"/>
  </w:num>
  <w:num w:numId="14" w16cid:durableId="112946516">
    <w:abstractNumId w:val="15"/>
  </w:num>
  <w:num w:numId="15" w16cid:durableId="1577976101">
    <w:abstractNumId w:val="13"/>
  </w:num>
  <w:num w:numId="16" w16cid:durableId="1270355354">
    <w:abstractNumId w:val="11"/>
  </w:num>
  <w:num w:numId="17" w16cid:durableId="2114279947">
    <w:abstractNumId w:val="10"/>
  </w:num>
  <w:num w:numId="18" w16cid:durableId="731273495">
    <w:abstractNumId w:val="20"/>
  </w:num>
  <w:num w:numId="19" w16cid:durableId="787967991">
    <w:abstractNumId w:val="16"/>
  </w:num>
  <w:num w:numId="20" w16cid:durableId="1907719675">
    <w:abstractNumId w:val="12"/>
  </w:num>
  <w:num w:numId="21" w16cid:durableId="6670567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SxNDUzMTExNDdR0lEKTi0uzszPAykwqgUAgGFihiwAAAA="/>
  </w:docVars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83550"/>
    <w:rsid w:val="00087566"/>
    <w:rsid w:val="00087FF0"/>
    <w:rsid w:val="000C18FF"/>
    <w:rsid w:val="000D3446"/>
    <w:rsid w:val="000F1E13"/>
    <w:rsid w:val="0012579B"/>
    <w:rsid w:val="001330BF"/>
    <w:rsid w:val="001471F2"/>
    <w:rsid w:val="00175DA5"/>
    <w:rsid w:val="00175F80"/>
    <w:rsid w:val="00190445"/>
    <w:rsid w:val="00191EBC"/>
    <w:rsid w:val="001935D1"/>
    <w:rsid w:val="001B1FE3"/>
    <w:rsid w:val="001B31CD"/>
    <w:rsid w:val="001B4263"/>
    <w:rsid w:val="001B591C"/>
    <w:rsid w:val="001E3A5D"/>
    <w:rsid w:val="001E7847"/>
    <w:rsid w:val="00211990"/>
    <w:rsid w:val="00220B6B"/>
    <w:rsid w:val="00256BCE"/>
    <w:rsid w:val="00276DD6"/>
    <w:rsid w:val="002836DD"/>
    <w:rsid w:val="00293E0C"/>
    <w:rsid w:val="00297094"/>
    <w:rsid w:val="002B0BAA"/>
    <w:rsid w:val="002B0EEF"/>
    <w:rsid w:val="002C508D"/>
    <w:rsid w:val="002E4E5F"/>
    <w:rsid w:val="002F18EC"/>
    <w:rsid w:val="002F41EC"/>
    <w:rsid w:val="0030083E"/>
    <w:rsid w:val="00322E63"/>
    <w:rsid w:val="00327978"/>
    <w:rsid w:val="003418CF"/>
    <w:rsid w:val="003575B6"/>
    <w:rsid w:val="0036017D"/>
    <w:rsid w:val="0036665A"/>
    <w:rsid w:val="003864AD"/>
    <w:rsid w:val="003A199B"/>
    <w:rsid w:val="003A6735"/>
    <w:rsid w:val="003E0460"/>
    <w:rsid w:val="003E1DD9"/>
    <w:rsid w:val="003E68CC"/>
    <w:rsid w:val="00400B91"/>
    <w:rsid w:val="004022B4"/>
    <w:rsid w:val="00411411"/>
    <w:rsid w:val="0041411F"/>
    <w:rsid w:val="00425677"/>
    <w:rsid w:val="00433EDD"/>
    <w:rsid w:val="004345F9"/>
    <w:rsid w:val="0044219E"/>
    <w:rsid w:val="0044265B"/>
    <w:rsid w:val="0045216F"/>
    <w:rsid w:val="00473BEF"/>
    <w:rsid w:val="004778F4"/>
    <w:rsid w:val="00494983"/>
    <w:rsid w:val="004A2B09"/>
    <w:rsid w:val="004B5BE7"/>
    <w:rsid w:val="004D25D1"/>
    <w:rsid w:val="004D61EA"/>
    <w:rsid w:val="00515C12"/>
    <w:rsid w:val="00537DB3"/>
    <w:rsid w:val="00544345"/>
    <w:rsid w:val="005612E0"/>
    <w:rsid w:val="005708BD"/>
    <w:rsid w:val="005C1F23"/>
    <w:rsid w:val="005C5158"/>
    <w:rsid w:val="005C775F"/>
    <w:rsid w:val="005E3C99"/>
    <w:rsid w:val="005F2120"/>
    <w:rsid w:val="006071A7"/>
    <w:rsid w:val="006074EF"/>
    <w:rsid w:val="00613FB1"/>
    <w:rsid w:val="0061518F"/>
    <w:rsid w:val="0061682B"/>
    <w:rsid w:val="00620264"/>
    <w:rsid w:val="0062080C"/>
    <w:rsid w:val="006279C9"/>
    <w:rsid w:val="006338ED"/>
    <w:rsid w:val="00644B73"/>
    <w:rsid w:val="00646166"/>
    <w:rsid w:val="0065024B"/>
    <w:rsid w:val="00655949"/>
    <w:rsid w:val="00655A10"/>
    <w:rsid w:val="00675B12"/>
    <w:rsid w:val="00682310"/>
    <w:rsid w:val="00682D81"/>
    <w:rsid w:val="006832D9"/>
    <w:rsid w:val="00683765"/>
    <w:rsid w:val="00683B2B"/>
    <w:rsid w:val="006A6952"/>
    <w:rsid w:val="006B0549"/>
    <w:rsid w:val="006B5C7E"/>
    <w:rsid w:val="006E27BF"/>
    <w:rsid w:val="006F3D5A"/>
    <w:rsid w:val="00715647"/>
    <w:rsid w:val="00716893"/>
    <w:rsid w:val="007249F6"/>
    <w:rsid w:val="00730231"/>
    <w:rsid w:val="00730F85"/>
    <w:rsid w:val="00736170"/>
    <w:rsid w:val="00745CE1"/>
    <w:rsid w:val="00776357"/>
    <w:rsid w:val="00787394"/>
    <w:rsid w:val="007A46E2"/>
    <w:rsid w:val="007C10AA"/>
    <w:rsid w:val="007E0293"/>
    <w:rsid w:val="007E317D"/>
    <w:rsid w:val="007E49CE"/>
    <w:rsid w:val="007F5C8D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77117"/>
    <w:rsid w:val="00877BF7"/>
    <w:rsid w:val="00881A2F"/>
    <w:rsid w:val="00885B22"/>
    <w:rsid w:val="008A05F6"/>
    <w:rsid w:val="008B02AC"/>
    <w:rsid w:val="008B0D4F"/>
    <w:rsid w:val="008B4177"/>
    <w:rsid w:val="008B4CD5"/>
    <w:rsid w:val="008E3F36"/>
    <w:rsid w:val="008F0F07"/>
    <w:rsid w:val="008F2A13"/>
    <w:rsid w:val="009070B0"/>
    <w:rsid w:val="009355F4"/>
    <w:rsid w:val="00944963"/>
    <w:rsid w:val="009717C0"/>
    <w:rsid w:val="00972B65"/>
    <w:rsid w:val="00992BE1"/>
    <w:rsid w:val="009968C5"/>
    <w:rsid w:val="009A23AB"/>
    <w:rsid w:val="009C589C"/>
    <w:rsid w:val="009D180E"/>
    <w:rsid w:val="009D2071"/>
    <w:rsid w:val="009D4119"/>
    <w:rsid w:val="009F2D88"/>
    <w:rsid w:val="009F3C83"/>
    <w:rsid w:val="009F7556"/>
    <w:rsid w:val="00A03F9F"/>
    <w:rsid w:val="00A14F62"/>
    <w:rsid w:val="00A33E8D"/>
    <w:rsid w:val="00A36A20"/>
    <w:rsid w:val="00A51B6A"/>
    <w:rsid w:val="00A571A3"/>
    <w:rsid w:val="00A61CA9"/>
    <w:rsid w:val="00A71966"/>
    <w:rsid w:val="00A75948"/>
    <w:rsid w:val="00A8708B"/>
    <w:rsid w:val="00A87390"/>
    <w:rsid w:val="00A95DCD"/>
    <w:rsid w:val="00A96EDC"/>
    <w:rsid w:val="00AB0580"/>
    <w:rsid w:val="00AE0E14"/>
    <w:rsid w:val="00AF4CE0"/>
    <w:rsid w:val="00B02391"/>
    <w:rsid w:val="00B04F0B"/>
    <w:rsid w:val="00B14B61"/>
    <w:rsid w:val="00B32F4C"/>
    <w:rsid w:val="00B64F18"/>
    <w:rsid w:val="00B82C57"/>
    <w:rsid w:val="00B92FB1"/>
    <w:rsid w:val="00BC5305"/>
    <w:rsid w:val="00BC596C"/>
    <w:rsid w:val="00BD2ADB"/>
    <w:rsid w:val="00BE6DB5"/>
    <w:rsid w:val="00BE7982"/>
    <w:rsid w:val="00BF4E50"/>
    <w:rsid w:val="00C00935"/>
    <w:rsid w:val="00C0565E"/>
    <w:rsid w:val="00C10E75"/>
    <w:rsid w:val="00C21B90"/>
    <w:rsid w:val="00C31F14"/>
    <w:rsid w:val="00C400FB"/>
    <w:rsid w:val="00C40A0E"/>
    <w:rsid w:val="00C508B7"/>
    <w:rsid w:val="00C53AF6"/>
    <w:rsid w:val="00C53BB5"/>
    <w:rsid w:val="00C60A64"/>
    <w:rsid w:val="00C63CC0"/>
    <w:rsid w:val="00C81D0B"/>
    <w:rsid w:val="00C946EC"/>
    <w:rsid w:val="00CA108B"/>
    <w:rsid w:val="00CA3356"/>
    <w:rsid w:val="00CB0D62"/>
    <w:rsid w:val="00CD2106"/>
    <w:rsid w:val="00CF713A"/>
    <w:rsid w:val="00D00BDF"/>
    <w:rsid w:val="00D01F70"/>
    <w:rsid w:val="00D205A0"/>
    <w:rsid w:val="00D22355"/>
    <w:rsid w:val="00D265D9"/>
    <w:rsid w:val="00D30F27"/>
    <w:rsid w:val="00D35611"/>
    <w:rsid w:val="00D5456A"/>
    <w:rsid w:val="00D54C2A"/>
    <w:rsid w:val="00D57C97"/>
    <w:rsid w:val="00D71A4D"/>
    <w:rsid w:val="00D810AC"/>
    <w:rsid w:val="00DA1AED"/>
    <w:rsid w:val="00DA27E1"/>
    <w:rsid w:val="00DC3B73"/>
    <w:rsid w:val="00DC777D"/>
    <w:rsid w:val="00DE72B9"/>
    <w:rsid w:val="00DF4282"/>
    <w:rsid w:val="00DF6BDB"/>
    <w:rsid w:val="00E10C89"/>
    <w:rsid w:val="00E21673"/>
    <w:rsid w:val="00E23B0D"/>
    <w:rsid w:val="00E47347"/>
    <w:rsid w:val="00E47650"/>
    <w:rsid w:val="00E5391D"/>
    <w:rsid w:val="00E6098E"/>
    <w:rsid w:val="00E613A1"/>
    <w:rsid w:val="00E63CA7"/>
    <w:rsid w:val="00E725B1"/>
    <w:rsid w:val="00E75EF3"/>
    <w:rsid w:val="00E91808"/>
    <w:rsid w:val="00ED6DDE"/>
    <w:rsid w:val="00EE0F4C"/>
    <w:rsid w:val="00EE1EDD"/>
    <w:rsid w:val="00F423D1"/>
    <w:rsid w:val="00F42B47"/>
    <w:rsid w:val="00F5284E"/>
    <w:rsid w:val="00F53DEC"/>
    <w:rsid w:val="00F74B70"/>
    <w:rsid w:val="00F77BFA"/>
    <w:rsid w:val="00F86EDB"/>
    <w:rsid w:val="00F965AC"/>
    <w:rsid w:val="00FB1BE1"/>
    <w:rsid w:val="00FB2C4C"/>
    <w:rsid w:val="00FB4171"/>
    <w:rsid w:val="00FB4F2C"/>
    <w:rsid w:val="00FC1505"/>
    <w:rsid w:val="00FD087F"/>
    <w:rsid w:val="00FD6CFC"/>
    <w:rsid w:val="00FE0E09"/>
    <w:rsid w:val="00FF45CC"/>
    <w:rsid w:val="0148F902"/>
    <w:rsid w:val="0287EF19"/>
    <w:rsid w:val="04A8E4A4"/>
    <w:rsid w:val="05DAEA74"/>
    <w:rsid w:val="0D67CAD7"/>
    <w:rsid w:val="0E93C511"/>
    <w:rsid w:val="11024282"/>
    <w:rsid w:val="110A3008"/>
    <w:rsid w:val="1441D0CA"/>
    <w:rsid w:val="14445A43"/>
    <w:rsid w:val="14E9DE38"/>
    <w:rsid w:val="15D5B3A5"/>
    <w:rsid w:val="15F95BFA"/>
    <w:rsid w:val="1BFF72C9"/>
    <w:rsid w:val="1C66FB1A"/>
    <w:rsid w:val="1C996DBA"/>
    <w:rsid w:val="1D63D924"/>
    <w:rsid w:val="1F848371"/>
    <w:rsid w:val="21072B75"/>
    <w:rsid w:val="25714E2A"/>
    <w:rsid w:val="25DA9C98"/>
    <w:rsid w:val="263362D0"/>
    <w:rsid w:val="277CE2AC"/>
    <w:rsid w:val="28A8ED04"/>
    <w:rsid w:val="2A64F777"/>
    <w:rsid w:val="2B44E052"/>
    <w:rsid w:val="2BA1D0AE"/>
    <w:rsid w:val="2C49DE1C"/>
    <w:rsid w:val="2E15583E"/>
    <w:rsid w:val="301F00C3"/>
    <w:rsid w:val="30B07576"/>
    <w:rsid w:val="3312FACE"/>
    <w:rsid w:val="374B9FC9"/>
    <w:rsid w:val="392633A4"/>
    <w:rsid w:val="3B964818"/>
    <w:rsid w:val="3BF77E88"/>
    <w:rsid w:val="3E166895"/>
    <w:rsid w:val="3FCABE1E"/>
    <w:rsid w:val="42816EB2"/>
    <w:rsid w:val="43D9DB33"/>
    <w:rsid w:val="44730151"/>
    <w:rsid w:val="45A619A4"/>
    <w:rsid w:val="45FC1F08"/>
    <w:rsid w:val="46C292FA"/>
    <w:rsid w:val="48C8EE1E"/>
    <w:rsid w:val="499DAAF1"/>
    <w:rsid w:val="49BC3F75"/>
    <w:rsid w:val="4B96B700"/>
    <w:rsid w:val="522C1EEF"/>
    <w:rsid w:val="553EF57C"/>
    <w:rsid w:val="575B7F84"/>
    <w:rsid w:val="5F1C4EB1"/>
    <w:rsid w:val="62101EF4"/>
    <w:rsid w:val="622F900F"/>
    <w:rsid w:val="63277866"/>
    <w:rsid w:val="66D01788"/>
    <w:rsid w:val="66D7D92D"/>
    <w:rsid w:val="67920CDF"/>
    <w:rsid w:val="698E0ECA"/>
    <w:rsid w:val="6A0DDB96"/>
    <w:rsid w:val="6BE6D9FB"/>
    <w:rsid w:val="6D0808FA"/>
    <w:rsid w:val="6E5F8FF6"/>
    <w:rsid w:val="6FFB6057"/>
    <w:rsid w:val="721F9FED"/>
    <w:rsid w:val="764D0278"/>
    <w:rsid w:val="770574EE"/>
    <w:rsid w:val="777A7AA2"/>
    <w:rsid w:val="78C3CAC1"/>
    <w:rsid w:val="78EBFB5B"/>
    <w:rsid w:val="7A7CDD33"/>
    <w:rsid w:val="7AA4C39E"/>
    <w:rsid w:val="7B3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F309CC8"/>
  <w15:chartTrackingRefBased/>
  <w15:docId w15:val="{06E9D0B0-2615-4402-B57D-F62A101B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4F62"/>
    <w:pPr>
      <w:spacing w:after="240"/>
      <w:jc w:val="both"/>
    </w:pPr>
    <w:rPr>
      <w:sz w:val="24"/>
      <w:szCs w:val="16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5F2120"/>
    <w:pPr>
      <w:jc w:val="left"/>
    </w:pPr>
    <w:rPr>
      <w:color w:val="243782"/>
    </w:rPr>
  </w:style>
  <w:style w:type="character" w:customStyle="1" w:styleId="IntestazioneCarattere">
    <w:name w:val="Intestazione Carattere"/>
    <w:link w:val="Intestazione"/>
    <w:uiPriority w:val="99"/>
    <w:semiHidden/>
    <w:rsid w:val="0086416D"/>
    <w:rPr>
      <w:color w:val="243782"/>
      <w:lang w:val="fr-FR"/>
    </w:rPr>
  </w:style>
  <w:style w:type="paragraph" w:styleId="Pidipagina">
    <w:name w:val="footer"/>
    <w:basedOn w:val="Normale"/>
    <w:link w:val="PidipaginaCarattere"/>
    <w:uiPriority w:val="99"/>
    <w:semiHidden/>
    <w:rsid w:val="005F2120"/>
    <w:pPr>
      <w:jc w:val="left"/>
    </w:pPr>
    <w:rPr>
      <w:color w:val="243782"/>
    </w:rPr>
  </w:style>
  <w:style w:type="character" w:customStyle="1" w:styleId="PidipaginaCarattere">
    <w:name w:val="Piè di pagina Carattere"/>
    <w:link w:val="Pidipagina"/>
    <w:uiPriority w:val="99"/>
    <w:semiHidden/>
    <w:rsid w:val="0086416D"/>
    <w:rPr>
      <w:color w:val="243782"/>
      <w:lang w:val="fr-FR"/>
    </w:rPr>
  </w:style>
  <w:style w:type="character" w:styleId="Collegamentoipertestuale">
    <w:name w:val="Hyperlink"/>
    <w:uiPriority w:val="99"/>
    <w:semiHidden/>
    <w:rsid w:val="005F2120"/>
    <w:rPr>
      <w:color w:val="243782"/>
      <w:u w:val="none"/>
    </w:rPr>
  </w:style>
  <w:style w:type="character" w:styleId="Testosegnaposto">
    <w:name w:val="Placeholder Text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rsid w:val="00992BE1"/>
  </w:style>
  <w:style w:type="paragraph" w:customStyle="1" w:styleId="SSubject">
    <w:name w:val="S_Subject"/>
    <w:basedOn w:val="Normale"/>
    <w:next w:val="Normale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e"/>
    <w:next w:val="Normale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Paragrafoelenco">
    <w:name w:val="List Paragraph"/>
    <w:basedOn w:val="Normale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e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e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e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e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e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e"/>
    <w:qFormat/>
    <w:rsid w:val="002F18EC"/>
    <w:rPr>
      <w:sz w:val="26"/>
      <w:szCs w:val="24"/>
    </w:rPr>
  </w:style>
  <w:style w:type="paragraph" w:customStyle="1" w:styleId="SPagination">
    <w:name w:val="S_Pagination"/>
    <w:basedOn w:val="Pidipagina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e"/>
    <w:qFormat/>
    <w:rsid w:val="00025506"/>
    <w:rPr>
      <w:i/>
    </w:rPr>
  </w:style>
  <w:style w:type="character" w:customStyle="1" w:styleId="normaltextrun">
    <w:name w:val="normaltextrun"/>
    <w:basedOn w:val="Carpredefinitoparagrafo"/>
    <w:rsid w:val="00BE7982"/>
  </w:style>
  <w:style w:type="character" w:customStyle="1" w:styleId="eop">
    <w:name w:val="eop"/>
    <w:basedOn w:val="Carpredefinitoparagrafo"/>
    <w:rsid w:val="00BE7982"/>
  </w:style>
  <w:style w:type="paragraph" w:customStyle="1" w:styleId="paragraph">
    <w:name w:val="paragraph"/>
    <w:basedOn w:val="Normale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e">
    <w:name w:val="Revision"/>
    <w:hidden/>
    <w:uiPriority w:val="99"/>
    <w:semiHidden/>
    <w:rsid w:val="001935D1"/>
    <w:rPr>
      <w:sz w:val="24"/>
      <w:szCs w:val="16"/>
      <w:lang w:val="fr-FR"/>
    </w:rPr>
  </w:style>
  <w:style w:type="character" w:styleId="Rimandocommento">
    <w:name w:val="annotation reference"/>
    <w:uiPriority w:val="99"/>
    <w:semiHidden/>
    <w:rsid w:val="00D205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205A0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205A0"/>
    <w:rPr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05A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e"/>
    <w:qFormat/>
    <w:rsid w:val="009355F4"/>
    <w:rPr>
      <w:sz w:val="26"/>
    </w:rPr>
  </w:style>
  <w:style w:type="character" w:customStyle="1" w:styleId="SContact-TitleCar">
    <w:name w:val="S_Contact - Title Car"/>
    <w:link w:val="SContact-Title"/>
    <w:rsid w:val="00CF713A"/>
    <w:rPr>
      <w:rFonts w:ascii="Encode Sans ExpandedSemiBold" w:hAnsi="Encode Sans ExpandedSemiBold"/>
      <w:color w:val="243782"/>
      <w:sz w:val="24"/>
    </w:rPr>
  </w:style>
  <w:style w:type="character" w:customStyle="1" w:styleId="Mentionnonrsolue2">
    <w:name w:val="Mention non résolue2"/>
    <w:uiPriority w:val="99"/>
    <w:semiHidden/>
    <w:unhideWhenUsed/>
    <w:rsid w:val="00C53BB5"/>
    <w:rPr>
      <w:color w:val="605E5C"/>
      <w:shd w:val="clear" w:color="auto" w:fill="E1DFDD"/>
    </w:rPr>
  </w:style>
  <w:style w:type="paragraph" w:customStyle="1" w:styleId="SSubjectBlock">
    <w:name w:val="S_Subject Block"/>
    <w:basedOn w:val="Normale"/>
    <w:qFormat/>
    <w:rsid w:val="002E4E5F"/>
    <w:pPr>
      <w:spacing w:before="1800" w:after="480"/>
      <w:contextualSpacing/>
      <w:jc w:val="center"/>
    </w:pPr>
    <w:rPr>
      <w:rFonts w:ascii="Encode Sans ExpandedSemiBold" w:hAnsi="Encode Sans ExpandedSemiBold"/>
      <w:noProof/>
      <w:color w:val="24378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tellantis.com/fr" TargetMode="External"/><Relationship Id="rId17" Type="http://schemas.openxmlformats.org/officeDocument/2006/relationships/hyperlink" Target="http://www.stellanti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ellantis.com/fr/finance/evenements-et-present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www.stellantis.com/f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ellantis.com/fr/finance/evenements-et-presentations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5E7A1-0E2F-424C-8CA2-00CFC498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>Press Release A4</vt:lpstr>
    </vt:vector>
  </TitlesOfParts>
  <Company>Stellantis</Company>
  <LinksUpToDate>false</LinksUpToDate>
  <CharactersWithSpaces>2315</CharactersWithSpaces>
  <SharedDoc>false</SharedDoc>
  <HLinks>
    <vt:vector size="12" baseType="variant"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MARCO COSTANZO</dc:creator>
  <cp:keywords/>
  <dc:description/>
  <cp:lastModifiedBy>ANDREA MARCO COSTANZO</cp:lastModifiedBy>
  <cp:revision>2</cp:revision>
  <cp:lastPrinted>2023-10-17T13:18:00Z</cp:lastPrinted>
  <dcterms:created xsi:type="dcterms:W3CDTF">2024-04-17T09:56:00Z</dcterms:created>
  <dcterms:modified xsi:type="dcterms:W3CDTF">2024-04-17T09:56:00Z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ae0d6a184b4a37c1807084f51c5ff168c960d1fc67bb17f5966febcd9655724a</vt:lpwstr>
  </property>
</Properties>
</file>